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FC7" w:rsidRPr="00095755" w:rsidRDefault="00757FC7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757FC7" w:rsidRPr="00246854" w:rsidRDefault="00757FC7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757FC7" w:rsidRDefault="00757FC7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май 2026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757FC7" w:rsidRDefault="00757FC7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№ 7/2024 от 24.09.2024 года </w:t>
      </w:r>
    </w:p>
    <w:p w:rsidR="00757FC7" w:rsidRDefault="00757FC7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757FC7" w:rsidRDefault="00757FC7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757FC7" w:rsidRDefault="00757FC7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7FC7" w:rsidRPr="00BA395B" w:rsidRDefault="00757FC7" w:rsidP="0009575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757FC7" w:rsidRPr="00BA395B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757FC7" w:rsidRPr="008A3ACF" w:rsidTr="00FB64E0">
        <w:tc>
          <w:tcPr>
            <w:tcW w:w="693" w:type="dxa"/>
            <w:vMerge w:val="restart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57FC7" w:rsidRPr="008A3ACF" w:rsidTr="00FB64E0">
        <w:tc>
          <w:tcPr>
            <w:tcW w:w="693" w:type="dxa"/>
            <w:vMerge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757FC7" w:rsidRPr="00FB64E0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FC7" w:rsidRPr="008A3ACF" w:rsidTr="00FB64E0">
        <w:tc>
          <w:tcPr>
            <w:tcW w:w="693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/ 4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Пн, ср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  <w:r w:rsidRPr="005772E3">
              <w:rPr>
                <w:rFonts w:ascii="Times New Roman" w:hAnsi="Times New Roman"/>
                <w:b/>
              </w:rPr>
              <w:t>убб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17.00-20.00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</w:tc>
      </w:tr>
      <w:tr w:rsidR="00757FC7" w:rsidRPr="008A3ACF" w:rsidTr="00FB64E0">
        <w:tc>
          <w:tcPr>
            <w:tcW w:w="693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72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1407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20.00-21.00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</w:tc>
        <w:tc>
          <w:tcPr>
            <w:tcW w:w="2558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Топал А.Ф.</w:t>
            </w:r>
          </w:p>
        </w:tc>
      </w:tr>
      <w:tr w:rsidR="00757FC7" w:rsidRPr="008A3ACF" w:rsidTr="00FB64E0">
        <w:tc>
          <w:tcPr>
            <w:tcW w:w="693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72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407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17.00-18.00</w:t>
            </w:r>
          </w:p>
        </w:tc>
        <w:tc>
          <w:tcPr>
            <w:tcW w:w="2558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757FC7" w:rsidRPr="008A3ACF" w:rsidTr="00FB64E0">
        <w:tc>
          <w:tcPr>
            <w:tcW w:w="693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72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 xml:space="preserve">* / </w:t>
            </w: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07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17.30-19.00</w:t>
            </w:r>
          </w:p>
        </w:tc>
        <w:tc>
          <w:tcPr>
            <w:tcW w:w="2558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Глухов А.А.</w:t>
            </w:r>
          </w:p>
        </w:tc>
      </w:tr>
      <w:tr w:rsidR="00757FC7" w:rsidRPr="008A3ACF" w:rsidTr="00FB64E0">
        <w:tc>
          <w:tcPr>
            <w:tcW w:w="693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Контактное каратэ</w:t>
            </w:r>
          </w:p>
        </w:tc>
        <w:tc>
          <w:tcPr>
            <w:tcW w:w="1252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100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07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Пн, ср. 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</w:t>
            </w:r>
          </w:p>
        </w:tc>
        <w:tc>
          <w:tcPr>
            <w:tcW w:w="1343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15.30-17.00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16.00-17.00</w:t>
            </w:r>
          </w:p>
        </w:tc>
        <w:tc>
          <w:tcPr>
            <w:tcW w:w="2558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757FC7" w:rsidRPr="008A3ACF" w:rsidTr="00FB64E0">
        <w:tc>
          <w:tcPr>
            <w:tcW w:w="693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Тайский бокс</w:t>
            </w:r>
          </w:p>
        </w:tc>
        <w:tc>
          <w:tcPr>
            <w:tcW w:w="1252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5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1407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Пон.</w:t>
            </w:r>
          </w:p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Ср.</w:t>
            </w:r>
          </w:p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Субб.</w:t>
            </w:r>
          </w:p>
        </w:tc>
        <w:tc>
          <w:tcPr>
            <w:tcW w:w="1343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757FC7" w:rsidRDefault="00757FC7" w:rsidP="005772E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757FC7" w:rsidRDefault="00757FC7" w:rsidP="005772E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16.00-17.00</w:t>
            </w:r>
          </w:p>
        </w:tc>
        <w:tc>
          <w:tcPr>
            <w:tcW w:w="2558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Затолочный Д.В.</w:t>
            </w:r>
          </w:p>
        </w:tc>
      </w:tr>
      <w:tr w:rsidR="00757FC7" w:rsidRPr="008A3ACF" w:rsidTr="00FB64E0">
        <w:tc>
          <w:tcPr>
            <w:tcW w:w="693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Тренажёрный зал</w:t>
            </w:r>
          </w:p>
        </w:tc>
        <w:tc>
          <w:tcPr>
            <w:tcW w:w="1252" w:type="dxa"/>
          </w:tcPr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1*/</w:t>
            </w:r>
            <w:r>
              <w:rPr>
                <w:rFonts w:ascii="Times New Roman" w:hAnsi="Times New Roman"/>
                <w:b/>
              </w:rPr>
              <w:t>3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1407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Будни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Выходные</w:t>
            </w:r>
          </w:p>
        </w:tc>
        <w:tc>
          <w:tcPr>
            <w:tcW w:w="1343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09.00-23.00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09.00-20.00</w:t>
            </w:r>
          </w:p>
        </w:tc>
        <w:tc>
          <w:tcPr>
            <w:tcW w:w="2558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Простомолотов Д.В.</w:t>
            </w:r>
          </w:p>
        </w:tc>
      </w:tr>
      <w:tr w:rsidR="00757FC7" w:rsidRPr="008A3ACF" w:rsidTr="00FB64E0">
        <w:tc>
          <w:tcPr>
            <w:tcW w:w="693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Ушу</w:t>
            </w:r>
          </w:p>
        </w:tc>
        <w:tc>
          <w:tcPr>
            <w:tcW w:w="1252" w:type="dxa"/>
          </w:tcPr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407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Субб, воскр</w:t>
            </w:r>
          </w:p>
        </w:tc>
        <w:tc>
          <w:tcPr>
            <w:tcW w:w="1343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17.00-19.00</w:t>
            </w:r>
          </w:p>
        </w:tc>
        <w:tc>
          <w:tcPr>
            <w:tcW w:w="2558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Кононов А.Л.</w:t>
            </w:r>
          </w:p>
        </w:tc>
      </w:tr>
      <w:tr w:rsidR="00757FC7" w:rsidRPr="008A3ACF" w:rsidTr="00FB64E0">
        <w:tc>
          <w:tcPr>
            <w:tcW w:w="693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Брейк- данс</w:t>
            </w:r>
          </w:p>
        </w:tc>
        <w:tc>
          <w:tcPr>
            <w:tcW w:w="1252" w:type="dxa"/>
          </w:tcPr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Ср, пт.</w:t>
            </w:r>
          </w:p>
        </w:tc>
        <w:tc>
          <w:tcPr>
            <w:tcW w:w="1343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16.30-18.00</w:t>
            </w:r>
          </w:p>
        </w:tc>
        <w:tc>
          <w:tcPr>
            <w:tcW w:w="2558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Локанова Эльвира</w:t>
            </w:r>
          </w:p>
        </w:tc>
      </w:tr>
      <w:tr w:rsidR="00757FC7" w:rsidRPr="008A3ACF" w:rsidTr="00FB64E0">
        <w:tc>
          <w:tcPr>
            <w:tcW w:w="693" w:type="dxa"/>
          </w:tcPr>
          <w:p w:rsidR="00757FC7" w:rsidRPr="008A3ACF" w:rsidRDefault="00757FC7" w:rsidP="003A7FF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Танец живота/пилатес</w:t>
            </w:r>
          </w:p>
        </w:tc>
        <w:tc>
          <w:tcPr>
            <w:tcW w:w="1252" w:type="dxa"/>
          </w:tcPr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1**</w:t>
            </w:r>
          </w:p>
        </w:tc>
        <w:tc>
          <w:tcPr>
            <w:tcW w:w="1100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Пн, ср.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20.00-22.00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20.30-22.00</w:t>
            </w:r>
          </w:p>
        </w:tc>
        <w:tc>
          <w:tcPr>
            <w:tcW w:w="2558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Кузнецова Татьяна</w:t>
            </w:r>
          </w:p>
        </w:tc>
      </w:tr>
      <w:tr w:rsidR="00757FC7" w:rsidRPr="008A3ACF" w:rsidTr="00FB64E0">
        <w:tc>
          <w:tcPr>
            <w:tcW w:w="693" w:type="dxa"/>
          </w:tcPr>
          <w:p w:rsidR="00757FC7" w:rsidRPr="008A3ACF" w:rsidRDefault="00757FC7" w:rsidP="003A7FF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Йога</w:t>
            </w:r>
          </w:p>
        </w:tc>
        <w:tc>
          <w:tcPr>
            <w:tcW w:w="1252" w:type="dxa"/>
          </w:tcPr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407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Вт, чт</w:t>
            </w:r>
          </w:p>
        </w:tc>
        <w:tc>
          <w:tcPr>
            <w:tcW w:w="1343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15.30-16.30</w:t>
            </w:r>
          </w:p>
        </w:tc>
        <w:tc>
          <w:tcPr>
            <w:tcW w:w="2558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Логинова М.Г.</w:t>
            </w:r>
          </w:p>
        </w:tc>
      </w:tr>
      <w:tr w:rsidR="00757FC7" w:rsidRPr="008A3ACF" w:rsidTr="00FB64E0">
        <w:tc>
          <w:tcPr>
            <w:tcW w:w="693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72" w:type="dxa"/>
          </w:tcPr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Тренажёрный зал</w:t>
            </w:r>
          </w:p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757FC7" w:rsidRPr="006C6C7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117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757FC7" w:rsidRPr="005C4891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757FC7" w:rsidRPr="005772E3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Простомолотов Д.В.</w:t>
            </w:r>
          </w:p>
        </w:tc>
      </w:tr>
      <w:tr w:rsidR="00757FC7" w:rsidRPr="008A3ACF" w:rsidTr="00FB64E0">
        <w:tc>
          <w:tcPr>
            <w:tcW w:w="693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472" w:type="dxa"/>
          </w:tcPr>
          <w:p w:rsidR="00757FC7" w:rsidRPr="006C6C77" w:rsidRDefault="00757FC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ОФП (Долголетие)</w:t>
            </w:r>
          </w:p>
        </w:tc>
        <w:tc>
          <w:tcPr>
            <w:tcW w:w="1252" w:type="dxa"/>
          </w:tcPr>
          <w:p w:rsidR="00757FC7" w:rsidRPr="006C6C77" w:rsidRDefault="00757FC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757FC7" w:rsidRPr="005C4891" w:rsidRDefault="00757FC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757FC7" w:rsidRDefault="00757FC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757FC7" w:rsidRPr="005772E3" w:rsidRDefault="00757FC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</w:tc>
        <w:tc>
          <w:tcPr>
            <w:tcW w:w="1343" w:type="dxa"/>
          </w:tcPr>
          <w:p w:rsidR="00757FC7" w:rsidRDefault="00757FC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14.00-15.00</w:t>
            </w:r>
          </w:p>
          <w:p w:rsidR="00757FC7" w:rsidRPr="005772E3" w:rsidRDefault="00757FC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14.15-15.15</w:t>
            </w:r>
          </w:p>
        </w:tc>
        <w:tc>
          <w:tcPr>
            <w:tcW w:w="2558" w:type="dxa"/>
          </w:tcPr>
          <w:p w:rsidR="00757FC7" w:rsidRPr="005772E3" w:rsidRDefault="00757FC7" w:rsidP="005954E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Ристивоевич Ю.М.</w:t>
            </w:r>
          </w:p>
        </w:tc>
      </w:tr>
      <w:tr w:rsidR="00757FC7" w:rsidRPr="008A3ACF" w:rsidTr="00FB64E0">
        <w:tc>
          <w:tcPr>
            <w:tcW w:w="3165" w:type="dxa"/>
            <w:gridSpan w:val="2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01.10.2025</w:t>
            </w:r>
          </w:p>
        </w:tc>
        <w:tc>
          <w:tcPr>
            <w:tcW w:w="7660" w:type="dxa"/>
            <w:gridSpan w:val="5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757FC7" w:rsidRPr="008A3ACF" w:rsidTr="00FB64E0">
        <w:tc>
          <w:tcPr>
            <w:tcW w:w="3165" w:type="dxa"/>
            <w:gridSpan w:val="2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182</w:t>
            </w:r>
          </w:p>
        </w:tc>
        <w:tc>
          <w:tcPr>
            <w:tcW w:w="1100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171</w:t>
            </w:r>
          </w:p>
        </w:tc>
        <w:tc>
          <w:tcPr>
            <w:tcW w:w="5308" w:type="dxa"/>
            <w:gridSpan w:val="3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</w:t>
            </w:r>
          </w:p>
        </w:tc>
      </w:tr>
    </w:tbl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095755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Pr="00BA395B" w:rsidRDefault="00757FC7" w:rsidP="00C102E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Проведенные мероприятия и участие в мероприятиях</w:t>
      </w:r>
    </w:p>
    <w:p w:rsidR="00757FC7" w:rsidRPr="00BA395B" w:rsidRDefault="00757FC7" w:rsidP="00C102EF">
      <w:pPr>
        <w:pStyle w:val="ListParagraph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8"/>
        <w:gridCol w:w="3402"/>
        <w:gridCol w:w="2094"/>
        <w:gridCol w:w="2442"/>
        <w:gridCol w:w="9"/>
        <w:gridCol w:w="2032"/>
      </w:tblGrid>
      <w:tr w:rsidR="00757FC7" w:rsidRPr="008A3ACF" w:rsidTr="004D6974">
        <w:tc>
          <w:tcPr>
            <w:tcW w:w="708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757FC7" w:rsidRPr="008A3ACF" w:rsidTr="00295B57">
        <w:tc>
          <w:tcPr>
            <w:tcW w:w="708" w:type="dxa"/>
          </w:tcPr>
          <w:p w:rsidR="00757FC7" w:rsidRPr="008A3ACF" w:rsidRDefault="00757FC7" w:rsidP="004D697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vAlign w:val="center"/>
          </w:tcPr>
          <w:p w:rsidR="00757FC7" w:rsidRDefault="00757FC7" w:rsidP="006E6DD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Чемпионат России по каратэ федерации СКИФ</w:t>
            </w:r>
          </w:p>
        </w:tc>
        <w:tc>
          <w:tcPr>
            <w:tcW w:w="2094" w:type="dxa"/>
            <w:vAlign w:val="center"/>
          </w:tcPr>
          <w:p w:rsidR="00757FC7" w:rsidRDefault="00757FC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16-17.05.2026</w:t>
            </w:r>
          </w:p>
        </w:tc>
        <w:tc>
          <w:tcPr>
            <w:tcW w:w="2442" w:type="dxa"/>
            <w:vAlign w:val="center"/>
          </w:tcPr>
          <w:p w:rsidR="00757FC7" w:rsidRDefault="00757FC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  <w:vAlign w:val="center"/>
          </w:tcPr>
          <w:p w:rsidR="00757FC7" w:rsidRDefault="00757FC7" w:rsidP="006E6DD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- 7</w:t>
            </w:r>
          </w:p>
          <w:p w:rsidR="00757FC7" w:rsidRDefault="00757FC7" w:rsidP="006E6DD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- 5</w:t>
            </w:r>
          </w:p>
          <w:p w:rsidR="00757FC7" w:rsidRDefault="00757FC7" w:rsidP="006E6DD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место - 5 </w:t>
            </w:r>
          </w:p>
          <w:p w:rsidR="00757FC7" w:rsidRDefault="00757FC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18</w:t>
            </w:r>
          </w:p>
        </w:tc>
      </w:tr>
      <w:tr w:rsidR="00757FC7" w:rsidRPr="008A3ACF" w:rsidTr="009708FB">
        <w:tc>
          <w:tcPr>
            <w:tcW w:w="708" w:type="dxa"/>
          </w:tcPr>
          <w:p w:rsidR="00757FC7" w:rsidRPr="004D6974" w:rsidRDefault="00757FC7" w:rsidP="004D697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vAlign w:val="center"/>
          </w:tcPr>
          <w:p w:rsidR="00757FC7" w:rsidRPr="00C25AB3" w:rsidRDefault="00757FC7" w:rsidP="009708F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Второй отборочный этап на ЧиП Москвы 2027</w:t>
            </w:r>
          </w:p>
        </w:tc>
        <w:tc>
          <w:tcPr>
            <w:tcW w:w="2094" w:type="dxa"/>
            <w:vAlign w:val="center"/>
          </w:tcPr>
          <w:p w:rsidR="00757FC7" w:rsidRDefault="00757FC7" w:rsidP="009708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24.05.2026</w:t>
            </w:r>
          </w:p>
        </w:tc>
        <w:tc>
          <w:tcPr>
            <w:tcW w:w="2442" w:type="dxa"/>
            <w:vAlign w:val="center"/>
          </w:tcPr>
          <w:p w:rsidR="00757FC7" w:rsidRDefault="00757FC7" w:rsidP="009708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  <w:vAlign w:val="center"/>
          </w:tcPr>
          <w:p w:rsidR="00757FC7" w:rsidRDefault="00757FC7" w:rsidP="00CB774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- 2</w:t>
            </w:r>
          </w:p>
          <w:p w:rsidR="00757FC7" w:rsidRDefault="00757FC7" w:rsidP="00CB774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- 2</w:t>
            </w:r>
          </w:p>
          <w:p w:rsidR="00757FC7" w:rsidRDefault="00757FC7" w:rsidP="00CB774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место - 1 </w:t>
            </w:r>
          </w:p>
          <w:p w:rsidR="00757FC7" w:rsidRDefault="00757FC7" w:rsidP="00DB72A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Участников 5 </w:t>
            </w:r>
          </w:p>
        </w:tc>
      </w:tr>
      <w:tr w:rsidR="00757FC7" w:rsidRPr="008A3ACF" w:rsidTr="009708FB">
        <w:tc>
          <w:tcPr>
            <w:tcW w:w="708" w:type="dxa"/>
          </w:tcPr>
          <w:p w:rsidR="00757FC7" w:rsidRPr="004D6974" w:rsidRDefault="00757FC7" w:rsidP="004D6974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vAlign w:val="center"/>
          </w:tcPr>
          <w:p w:rsidR="00757FC7" w:rsidRDefault="00757FC7" w:rsidP="006E6DD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Соревнования по ОФП</w:t>
            </w:r>
          </w:p>
        </w:tc>
        <w:tc>
          <w:tcPr>
            <w:tcW w:w="2094" w:type="dxa"/>
            <w:vAlign w:val="center"/>
          </w:tcPr>
          <w:p w:rsidR="00757FC7" w:rsidRDefault="00757FC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28.05.2026</w:t>
            </w:r>
          </w:p>
        </w:tc>
        <w:tc>
          <w:tcPr>
            <w:tcW w:w="2442" w:type="dxa"/>
            <w:vAlign w:val="center"/>
          </w:tcPr>
          <w:p w:rsidR="00757FC7" w:rsidRDefault="00757FC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ул. Абрамцевская д.9 к.1</w:t>
            </w:r>
          </w:p>
        </w:tc>
        <w:tc>
          <w:tcPr>
            <w:tcW w:w="2041" w:type="dxa"/>
            <w:gridSpan w:val="2"/>
            <w:vAlign w:val="center"/>
          </w:tcPr>
          <w:p w:rsidR="00757FC7" w:rsidRDefault="00757FC7" w:rsidP="006E6D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25</w:t>
            </w:r>
          </w:p>
        </w:tc>
      </w:tr>
      <w:tr w:rsidR="00757FC7" w:rsidRPr="008A3ACF" w:rsidTr="004D6974">
        <w:tc>
          <w:tcPr>
            <w:tcW w:w="8655" w:type="dxa"/>
            <w:gridSpan w:val="5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57FC7" w:rsidRPr="008A3ACF" w:rsidTr="004D6974">
        <w:tc>
          <w:tcPr>
            <w:tcW w:w="8655" w:type="dxa"/>
            <w:gridSpan w:val="5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57FC7" w:rsidRPr="008A3ACF" w:rsidTr="004D6974">
        <w:tc>
          <w:tcPr>
            <w:tcW w:w="8655" w:type="dxa"/>
            <w:gridSpan w:val="5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57FC7" w:rsidRPr="008A3ACF" w:rsidTr="004D6974">
        <w:tc>
          <w:tcPr>
            <w:tcW w:w="8655" w:type="dxa"/>
            <w:gridSpan w:val="5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57FC7" w:rsidRPr="008A3ACF" w:rsidTr="004D6974">
        <w:tc>
          <w:tcPr>
            <w:tcW w:w="8655" w:type="dxa"/>
            <w:gridSpan w:val="5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57FC7" w:rsidRPr="008A3ACF" w:rsidTr="004D6974">
        <w:tc>
          <w:tcPr>
            <w:tcW w:w="8655" w:type="dxa"/>
            <w:gridSpan w:val="5"/>
          </w:tcPr>
          <w:p w:rsidR="00757FC7" w:rsidRPr="008A3ACF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757FC7" w:rsidRDefault="00757FC7" w:rsidP="008A3AC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757FC7" w:rsidRPr="00BA395B" w:rsidRDefault="00757FC7" w:rsidP="00C102EF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7FC7" w:rsidRDefault="00757FC7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" o:spid="_x0000_s1026" type="#_x0000_t120" style="position:absolute;left:0;text-align:left;margin-left:278.75pt;margin-top:4.5pt;width:60pt;height:60pt;z-index:-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" strokecolor="#70ad47" strokeweight="1pt">
            <v:stroke joinstyle="miter"/>
          </v:shape>
        </w:pict>
      </w:r>
    </w:p>
    <w:p w:rsidR="00757FC7" w:rsidRPr="00BA395B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6854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«ИМА»</w:t>
      </w:r>
      <w:r>
        <w:rPr>
          <w:rFonts w:ascii="Times New Roman" w:hAnsi="Times New Roman"/>
          <w:b/>
          <w:sz w:val="28"/>
          <w:szCs w:val="28"/>
        </w:rPr>
        <w:t xml:space="preserve">                          ___________/______________</w:t>
      </w:r>
    </w:p>
    <w:p w:rsidR="00757FC7" w:rsidRDefault="00757FC7" w:rsidP="00BA395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  <w:r w:rsidRPr="00BA395B">
        <w:rPr>
          <w:rFonts w:ascii="Times New Roman" w:hAnsi="Times New Roman"/>
          <w:sz w:val="24"/>
          <w:szCs w:val="24"/>
        </w:rPr>
        <w:t xml:space="preserve">м.п.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BA395B">
        <w:rPr>
          <w:rFonts w:ascii="Times New Roman" w:hAnsi="Times New Roman"/>
          <w:sz w:val="24"/>
          <w:szCs w:val="24"/>
        </w:rPr>
        <w:t>подпись</w:t>
      </w:r>
      <w:r>
        <w:rPr>
          <w:rFonts w:ascii="Times New Roman" w:hAnsi="Times New Roman"/>
          <w:sz w:val="24"/>
          <w:szCs w:val="24"/>
        </w:rPr>
        <w:t xml:space="preserve">            Ф.И.О.</w:t>
      </w:r>
    </w:p>
    <w:p w:rsidR="00757FC7" w:rsidRDefault="00757FC7" w:rsidP="00BA395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color w:val="D62900"/>
          <w:sz w:val="24"/>
          <w:szCs w:val="24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57FC7" w:rsidRPr="004B3910" w:rsidRDefault="00757FC7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33D9C">
        <w:rPr>
          <w:rFonts w:ascii="Times New Roman" w:hAnsi="Times New Roman"/>
          <w:b/>
          <w:sz w:val="28"/>
          <w:szCs w:val="28"/>
        </w:rPr>
        <w:t>Чемпионат России по каратэ федерации СКИФ</w:t>
      </w:r>
      <w:r w:rsidRPr="00F9787E">
        <w:rPr>
          <w:rFonts w:ascii="Times New Roman" w:hAnsi="Times New Roman"/>
          <w:b/>
          <w:sz w:val="28"/>
          <w:szCs w:val="28"/>
        </w:rPr>
        <w:t>:</w:t>
      </w: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2EEA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230.25pt">
            <v:imagedata r:id="rId5" o:title=""/>
          </v:shape>
        </w:pict>
      </w:r>
      <w:r w:rsidRPr="00C02EEA">
        <w:rPr>
          <w:rFonts w:ascii="Times New Roman" w:hAnsi="Times New Roman"/>
          <w:b/>
          <w:sz w:val="28"/>
          <w:szCs w:val="28"/>
        </w:rPr>
        <w:pict>
          <v:shape id="_x0000_i1026" type="#_x0000_t75" style="width:307.5pt;height:230.25pt">
            <v:imagedata r:id="rId6" o:title=""/>
          </v:shape>
        </w:pict>
      </w: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2EEA">
        <w:rPr>
          <w:rFonts w:ascii="Times New Roman" w:hAnsi="Times New Roman"/>
          <w:b/>
          <w:sz w:val="28"/>
          <w:szCs w:val="28"/>
        </w:rPr>
        <w:pict>
          <v:shape id="_x0000_i1027" type="#_x0000_t75" style="width:172.5pt;height:230.25pt">
            <v:imagedata r:id="rId7" o:title=""/>
          </v:shape>
        </w:pict>
      </w: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33D9C">
        <w:rPr>
          <w:rFonts w:ascii="Times New Roman" w:hAnsi="Times New Roman"/>
          <w:b/>
          <w:sz w:val="28"/>
          <w:szCs w:val="28"/>
        </w:rPr>
        <w:t>Второй отборочный этап на ЧиП Москвы 2027</w:t>
      </w:r>
      <w:r w:rsidRPr="00F9787E">
        <w:rPr>
          <w:rFonts w:ascii="Times New Roman" w:hAnsi="Times New Roman"/>
          <w:b/>
          <w:sz w:val="28"/>
          <w:szCs w:val="28"/>
        </w:rPr>
        <w:t>:</w:t>
      </w: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Pr="00C02EEA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2EEA">
        <w:rPr>
          <w:rFonts w:ascii="Times New Roman" w:hAnsi="Times New Roman"/>
          <w:b/>
          <w:sz w:val="28"/>
          <w:szCs w:val="28"/>
        </w:rPr>
        <w:pict>
          <v:shape id="_x0000_i1028" type="#_x0000_t75" style="width:205.5pt;height:120.75pt">
            <v:imagedata r:id="rId8" o:title=""/>
          </v:shape>
        </w:pict>
      </w:r>
      <w:r w:rsidRPr="00C02EEA">
        <w:rPr>
          <w:rFonts w:ascii="Times New Roman" w:hAnsi="Times New Roman"/>
          <w:b/>
          <w:sz w:val="28"/>
          <w:szCs w:val="28"/>
        </w:rPr>
        <w:pict>
          <v:shape id="_x0000_i1029" type="#_x0000_t75" style="width:209.25pt;height:118.5pt">
            <v:imagedata r:id="rId9" o:title=""/>
          </v:shape>
        </w:pict>
      </w:r>
      <w:r w:rsidRPr="00C02EEA">
        <w:rPr>
          <w:rFonts w:ascii="Times New Roman" w:hAnsi="Times New Roman"/>
          <w:b/>
          <w:sz w:val="28"/>
          <w:szCs w:val="28"/>
        </w:rPr>
        <w:pict>
          <v:shape id="_x0000_i1030" type="#_x0000_t75" style="width:207.75pt;height:120pt">
            <v:imagedata r:id="rId10" o:title=""/>
          </v:shape>
        </w:pict>
      </w: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Соревнования по ОФП:</w:t>
      </w: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02EEA">
        <w:rPr>
          <w:rFonts w:ascii="Times New Roman" w:hAnsi="Times New Roman"/>
          <w:b/>
          <w:sz w:val="28"/>
          <w:szCs w:val="28"/>
        </w:rPr>
        <w:pict>
          <v:shape id="_x0000_i1031" type="#_x0000_t75" style="width:211.5pt;height:165.75pt">
            <v:imagedata r:id="rId11" o:title=""/>
          </v:shape>
        </w:pict>
      </w:r>
      <w:r w:rsidRPr="00C02EEA">
        <w:rPr>
          <w:rFonts w:ascii="Times New Roman" w:hAnsi="Times New Roman"/>
          <w:b/>
          <w:sz w:val="28"/>
          <w:szCs w:val="28"/>
        </w:rPr>
        <w:pict>
          <v:shape id="_x0000_i1032" type="#_x0000_t75" style="width:211.5pt;height:165.75pt">
            <v:imagedata r:id="rId12" o:title=""/>
          </v:shape>
        </w:pict>
      </w: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7FC7" w:rsidRDefault="00757FC7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757FC7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5755"/>
    <w:rsid w:val="00000872"/>
    <w:rsid w:val="0001083F"/>
    <w:rsid w:val="00011520"/>
    <w:rsid w:val="00015F93"/>
    <w:rsid w:val="00025FF3"/>
    <w:rsid w:val="00032FCC"/>
    <w:rsid w:val="00042DE9"/>
    <w:rsid w:val="0004674B"/>
    <w:rsid w:val="00053A02"/>
    <w:rsid w:val="00077A6A"/>
    <w:rsid w:val="000819B8"/>
    <w:rsid w:val="00084E04"/>
    <w:rsid w:val="00091453"/>
    <w:rsid w:val="000919CB"/>
    <w:rsid w:val="00093498"/>
    <w:rsid w:val="00095755"/>
    <w:rsid w:val="000A1899"/>
    <w:rsid w:val="000C7177"/>
    <w:rsid w:val="000E06AD"/>
    <w:rsid w:val="000E4EB2"/>
    <w:rsid w:val="000E5C53"/>
    <w:rsid w:val="00104B33"/>
    <w:rsid w:val="00105545"/>
    <w:rsid w:val="001332DE"/>
    <w:rsid w:val="00136549"/>
    <w:rsid w:val="00152F16"/>
    <w:rsid w:val="00171E48"/>
    <w:rsid w:val="001728D8"/>
    <w:rsid w:val="00185D6C"/>
    <w:rsid w:val="001937DB"/>
    <w:rsid w:val="00195E97"/>
    <w:rsid w:val="001A6615"/>
    <w:rsid w:val="001A6897"/>
    <w:rsid w:val="001B2095"/>
    <w:rsid w:val="001C470B"/>
    <w:rsid w:val="001D11B2"/>
    <w:rsid w:val="001E0DFB"/>
    <w:rsid w:val="001F49F2"/>
    <w:rsid w:val="00207575"/>
    <w:rsid w:val="00216FD7"/>
    <w:rsid w:val="00222D99"/>
    <w:rsid w:val="0022500A"/>
    <w:rsid w:val="00246854"/>
    <w:rsid w:val="00275369"/>
    <w:rsid w:val="00277318"/>
    <w:rsid w:val="00280D6F"/>
    <w:rsid w:val="00281127"/>
    <w:rsid w:val="00282249"/>
    <w:rsid w:val="00284E0F"/>
    <w:rsid w:val="00295B57"/>
    <w:rsid w:val="002B63FF"/>
    <w:rsid w:val="002C3A6C"/>
    <w:rsid w:val="002C3DC7"/>
    <w:rsid w:val="002D0B0C"/>
    <w:rsid w:val="002D14FC"/>
    <w:rsid w:val="002D2FB9"/>
    <w:rsid w:val="002D7991"/>
    <w:rsid w:val="002E2EE7"/>
    <w:rsid w:val="00300ADD"/>
    <w:rsid w:val="00322BFF"/>
    <w:rsid w:val="00343018"/>
    <w:rsid w:val="0034459A"/>
    <w:rsid w:val="003454AE"/>
    <w:rsid w:val="00351315"/>
    <w:rsid w:val="003520CC"/>
    <w:rsid w:val="00354078"/>
    <w:rsid w:val="00365A36"/>
    <w:rsid w:val="00374C12"/>
    <w:rsid w:val="00375CCC"/>
    <w:rsid w:val="00386A69"/>
    <w:rsid w:val="003A01B2"/>
    <w:rsid w:val="003A08F7"/>
    <w:rsid w:val="003A2EB3"/>
    <w:rsid w:val="003A7FF7"/>
    <w:rsid w:val="003D14C3"/>
    <w:rsid w:val="0041364C"/>
    <w:rsid w:val="00422D64"/>
    <w:rsid w:val="00436B0C"/>
    <w:rsid w:val="00437B1D"/>
    <w:rsid w:val="00437E4F"/>
    <w:rsid w:val="004404D9"/>
    <w:rsid w:val="00456ED4"/>
    <w:rsid w:val="00457CEF"/>
    <w:rsid w:val="004774F6"/>
    <w:rsid w:val="0048480D"/>
    <w:rsid w:val="00493F45"/>
    <w:rsid w:val="00495A49"/>
    <w:rsid w:val="004972D4"/>
    <w:rsid w:val="004A1F91"/>
    <w:rsid w:val="004A5253"/>
    <w:rsid w:val="004A6D06"/>
    <w:rsid w:val="004A7245"/>
    <w:rsid w:val="004B038A"/>
    <w:rsid w:val="004B12C3"/>
    <w:rsid w:val="004B3910"/>
    <w:rsid w:val="004C07F0"/>
    <w:rsid w:val="004D2C8D"/>
    <w:rsid w:val="004D3231"/>
    <w:rsid w:val="004D3E14"/>
    <w:rsid w:val="004D6974"/>
    <w:rsid w:val="004E1CB2"/>
    <w:rsid w:val="004F167D"/>
    <w:rsid w:val="00501807"/>
    <w:rsid w:val="0051424D"/>
    <w:rsid w:val="00517C8B"/>
    <w:rsid w:val="00524654"/>
    <w:rsid w:val="005371C0"/>
    <w:rsid w:val="00550025"/>
    <w:rsid w:val="00550236"/>
    <w:rsid w:val="005525EC"/>
    <w:rsid w:val="005663A4"/>
    <w:rsid w:val="00566F5F"/>
    <w:rsid w:val="005772E3"/>
    <w:rsid w:val="00577758"/>
    <w:rsid w:val="005820AA"/>
    <w:rsid w:val="005827F9"/>
    <w:rsid w:val="005829C9"/>
    <w:rsid w:val="00584A0D"/>
    <w:rsid w:val="005920FB"/>
    <w:rsid w:val="005954E7"/>
    <w:rsid w:val="00597849"/>
    <w:rsid w:val="005A1F42"/>
    <w:rsid w:val="005B3EAA"/>
    <w:rsid w:val="005B6460"/>
    <w:rsid w:val="005C1BF4"/>
    <w:rsid w:val="005C4891"/>
    <w:rsid w:val="005D7D74"/>
    <w:rsid w:val="005E67CB"/>
    <w:rsid w:val="005F0C36"/>
    <w:rsid w:val="005F1ADC"/>
    <w:rsid w:val="00603C39"/>
    <w:rsid w:val="00603CA5"/>
    <w:rsid w:val="00616C46"/>
    <w:rsid w:val="00621310"/>
    <w:rsid w:val="00623E65"/>
    <w:rsid w:val="00631A98"/>
    <w:rsid w:val="0063499B"/>
    <w:rsid w:val="00634C42"/>
    <w:rsid w:val="00637821"/>
    <w:rsid w:val="00643D5C"/>
    <w:rsid w:val="00653819"/>
    <w:rsid w:val="00666D04"/>
    <w:rsid w:val="00672314"/>
    <w:rsid w:val="00675C9F"/>
    <w:rsid w:val="00676BE8"/>
    <w:rsid w:val="006944CF"/>
    <w:rsid w:val="006C6C77"/>
    <w:rsid w:val="006D31EA"/>
    <w:rsid w:val="006E6DD0"/>
    <w:rsid w:val="006F3328"/>
    <w:rsid w:val="006F3759"/>
    <w:rsid w:val="00720492"/>
    <w:rsid w:val="00724DE8"/>
    <w:rsid w:val="00726228"/>
    <w:rsid w:val="00730E5E"/>
    <w:rsid w:val="00733033"/>
    <w:rsid w:val="00733D9C"/>
    <w:rsid w:val="00734C3A"/>
    <w:rsid w:val="00740CFD"/>
    <w:rsid w:val="007434F2"/>
    <w:rsid w:val="007466FA"/>
    <w:rsid w:val="00757FC7"/>
    <w:rsid w:val="007645AC"/>
    <w:rsid w:val="0076586B"/>
    <w:rsid w:val="007B1CCA"/>
    <w:rsid w:val="007C027D"/>
    <w:rsid w:val="007D2E90"/>
    <w:rsid w:val="007E70FC"/>
    <w:rsid w:val="00812435"/>
    <w:rsid w:val="00817F39"/>
    <w:rsid w:val="00842526"/>
    <w:rsid w:val="008562A9"/>
    <w:rsid w:val="008A3ACF"/>
    <w:rsid w:val="008B0BCF"/>
    <w:rsid w:val="008D1AAE"/>
    <w:rsid w:val="008D394D"/>
    <w:rsid w:val="008D5BAE"/>
    <w:rsid w:val="008F61E9"/>
    <w:rsid w:val="00900EFD"/>
    <w:rsid w:val="009067FD"/>
    <w:rsid w:val="0090757D"/>
    <w:rsid w:val="00920F44"/>
    <w:rsid w:val="00923FD5"/>
    <w:rsid w:val="00933408"/>
    <w:rsid w:val="009367D3"/>
    <w:rsid w:val="00943B6F"/>
    <w:rsid w:val="00967026"/>
    <w:rsid w:val="009708FB"/>
    <w:rsid w:val="00970F65"/>
    <w:rsid w:val="0097373B"/>
    <w:rsid w:val="0097645D"/>
    <w:rsid w:val="00997E49"/>
    <w:rsid w:val="009A259B"/>
    <w:rsid w:val="009A34FF"/>
    <w:rsid w:val="009B68AC"/>
    <w:rsid w:val="009C117C"/>
    <w:rsid w:val="009C3509"/>
    <w:rsid w:val="009D68DF"/>
    <w:rsid w:val="009D6CAC"/>
    <w:rsid w:val="009F56EE"/>
    <w:rsid w:val="00A01744"/>
    <w:rsid w:val="00A0304C"/>
    <w:rsid w:val="00A156F6"/>
    <w:rsid w:val="00A47E01"/>
    <w:rsid w:val="00A47FDB"/>
    <w:rsid w:val="00A513A8"/>
    <w:rsid w:val="00A559E9"/>
    <w:rsid w:val="00A6235F"/>
    <w:rsid w:val="00AA2A89"/>
    <w:rsid w:val="00AB69F9"/>
    <w:rsid w:val="00AC502F"/>
    <w:rsid w:val="00AE4F52"/>
    <w:rsid w:val="00B01684"/>
    <w:rsid w:val="00B041A4"/>
    <w:rsid w:val="00B103F1"/>
    <w:rsid w:val="00B23123"/>
    <w:rsid w:val="00B7402D"/>
    <w:rsid w:val="00B7721F"/>
    <w:rsid w:val="00B77DFD"/>
    <w:rsid w:val="00B861A3"/>
    <w:rsid w:val="00B86B5B"/>
    <w:rsid w:val="00BA395B"/>
    <w:rsid w:val="00BA5BBE"/>
    <w:rsid w:val="00BB0EEF"/>
    <w:rsid w:val="00BB3018"/>
    <w:rsid w:val="00BB770E"/>
    <w:rsid w:val="00BE258A"/>
    <w:rsid w:val="00C02EEA"/>
    <w:rsid w:val="00C06D7E"/>
    <w:rsid w:val="00C102EF"/>
    <w:rsid w:val="00C10B04"/>
    <w:rsid w:val="00C12263"/>
    <w:rsid w:val="00C14A2D"/>
    <w:rsid w:val="00C205BB"/>
    <w:rsid w:val="00C25AB3"/>
    <w:rsid w:val="00C529C8"/>
    <w:rsid w:val="00C66879"/>
    <w:rsid w:val="00C72E69"/>
    <w:rsid w:val="00C74F94"/>
    <w:rsid w:val="00C87C57"/>
    <w:rsid w:val="00C90DE3"/>
    <w:rsid w:val="00CA1F09"/>
    <w:rsid w:val="00CB30E2"/>
    <w:rsid w:val="00CB7747"/>
    <w:rsid w:val="00CC040E"/>
    <w:rsid w:val="00CC477D"/>
    <w:rsid w:val="00CC68AA"/>
    <w:rsid w:val="00D10A4D"/>
    <w:rsid w:val="00D12CC1"/>
    <w:rsid w:val="00D15A21"/>
    <w:rsid w:val="00D230E6"/>
    <w:rsid w:val="00D60BCC"/>
    <w:rsid w:val="00D70593"/>
    <w:rsid w:val="00D93189"/>
    <w:rsid w:val="00D938E1"/>
    <w:rsid w:val="00DA76B9"/>
    <w:rsid w:val="00DB308B"/>
    <w:rsid w:val="00DB4E94"/>
    <w:rsid w:val="00DB72A7"/>
    <w:rsid w:val="00DD5372"/>
    <w:rsid w:val="00DE1B7C"/>
    <w:rsid w:val="00DE65D3"/>
    <w:rsid w:val="00E10D61"/>
    <w:rsid w:val="00E273B5"/>
    <w:rsid w:val="00E27AB6"/>
    <w:rsid w:val="00E32D70"/>
    <w:rsid w:val="00E427F7"/>
    <w:rsid w:val="00E607D8"/>
    <w:rsid w:val="00E6302A"/>
    <w:rsid w:val="00E91714"/>
    <w:rsid w:val="00E93523"/>
    <w:rsid w:val="00E96F77"/>
    <w:rsid w:val="00EA0539"/>
    <w:rsid w:val="00EA2C2B"/>
    <w:rsid w:val="00EA3D16"/>
    <w:rsid w:val="00EB2E91"/>
    <w:rsid w:val="00ED52D6"/>
    <w:rsid w:val="00EF3DE4"/>
    <w:rsid w:val="00F25925"/>
    <w:rsid w:val="00F27282"/>
    <w:rsid w:val="00F328C2"/>
    <w:rsid w:val="00F33BAA"/>
    <w:rsid w:val="00F40D22"/>
    <w:rsid w:val="00F554BA"/>
    <w:rsid w:val="00F70474"/>
    <w:rsid w:val="00F9787E"/>
    <w:rsid w:val="00FB64E0"/>
    <w:rsid w:val="00FB7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E9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95755"/>
    <w:pPr>
      <w:ind w:left="720"/>
      <w:contextualSpacing/>
    </w:pPr>
  </w:style>
  <w:style w:type="table" w:styleId="TableGrid">
    <w:name w:val="Table Grid"/>
    <w:basedOn w:val="TableNormal"/>
    <w:uiPriority w:val="99"/>
    <w:rsid w:val="0009575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kitposttextroot--otcajvkitposttextrootpointermode--7jtfcvkitposttextredesignenabled--znw3jvkuisubheadhostvkuisubheadsizeycompactvkuitypographyhostvkuitypographynormalizevkuirootcomponenthost">
    <w:name w:val="vkitposttext__root--otcaj vkitposttext__rootpointermode--7jtfc vkitposttext__redesignenabled--znw3j vkuisubhead__host vkuisubhead__sizeycompact vkuitypography__host vkuitypography__normalize vkuirootcomponent__host"/>
    <w:basedOn w:val="DefaultParagraphFont"/>
    <w:uiPriority w:val="99"/>
    <w:rsid w:val="00C25AB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4</Pages>
  <Words>378</Words>
  <Characters>2158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Бурмистрова Ольга Викторовна</dc:creator>
  <cp:keywords/>
  <dc:description/>
  <cp:lastModifiedBy>ima</cp:lastModifiedBy>
  <cp:revision>3</cp:revision>
  <cp:lastPrinted>2025-04-10T11:21:00Z</cp:lastPrinted>
  <dcterms:created xsi:type="dcterms:W3CDTF">2026-06-16T13:19:00Z</dcterms:created>
  <dcterms:modified xsi:type="dcterms:W3CDTF">2026-06-16T13:32:00Z</dcterms:modified>
</cp:coreProperties>
</file>